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758" w:rsidRDefault="00F06758">
      <w:pPr>
        <w:rPr>
          <w:rFonts w:ascii="Arial" w:hAnsi="Arial" w:cs="Arial"/>
        </w:rPr>
      </w:pPr>
    </w:p>
    <w:tbl>
      <w:tblPr>
        <w:tblStyle w:val="TabloKlavuzu"/>
        <w:tblW w:w="0" w:type="auto"/>
        <w:jc w:val="center"/>
        <w:tblLook w:val="04A0" w:firstRow="1" w:lastRow="0" w:firstColumn="1" w:lastColumn="0" w:noHBand="0" w:noVBand="1"/>
      </w:tblPr>
      <w:tblGrid>
        <w:gridCol w:w="3108"/>
        <w:gridCol w:w="2988"/>
        <w:gridCol w:w="283"/>
        <w:gridCol w:w="2945"/>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06758">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Adı Soyadı</w:t>
            </w:r>
          </w:p>
        </w:tc>
        <w:tc>
          <w:tcPr>
            <w:tcW w:w="2988"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06758">
            <w:pPr>
              <w:jc w:val="right"/>
              <w:rPr>
                <w:rFonts w:ascii="Arial" w:hAnsi="Arial" w:cs="Arial"/>
                <w:color w:val="FFC000"/>
                <w14:shadow w14:blurRad="50800" w14:dist="38100" w14:dir="2700000" w14:sx="100000" w14:sy="100000" w14:kx="0" w14:ky="0" w14:algn="tl">
                  <w14:srgbClr w14:val="000000">
                    <w14:alpha w14:val="60000"/>
                  </w14:srgbClr>
                </w14:shadow>
              </w:rPr>
            </w:pPr>
          </w:p>
        </w:tc>
        <w:tc>
          <w:tcPr>
            <w:tcW w:w="283" w:type="dxa"/>
            <w:tcBorders>
              <w:top w:val="nil"/>
              <w:left w:val="threeDEmboss" w:sz="12" w:space="0" w:color="auto"/>
              <w:bottom w:val="nil"/>
              <w:right w:val="threeDEmboss" w:sz="12" w:space="0" w:color="auto"/>
            </w:tcBorders>
          </w:tcPr>
          <w:p w:rsidR="00F06758" w:rsidRPr="00836110" w:rsidRDefault="00F06758">
            <w:pPr>
              <w:rPr>
                <w:rFonts w:ascii="Arial" w:hAnsi="Arial" w:cs="Arial"/>
                <w:color w:val="FFC000"/>
                <w14:shadow w14:blurRad="50800" w14:dist="38100" w14:dir="2700000" w14:sx="100000" w14:sy="100000" w14:kx="0" w14:ky="0" w14:algn="tl">
                  <w14:srgbClr w14:val="000000">
                    <w14:alpha w14:val="60000"/>
                  </w14:srgbClr>
                </w14:shadow>
              </w:rPr>
            </w:pPr>
          </w:p>
        </w:tc>
        <w:tc>
          <w:tcPr>
            <w:tcW w:w="2945" w:type="dxa"/>
            <w:tcBorders>
              <w:top w:val="threeDEmboss" w:sz="12" w:space="0" w:color="auto"/>
              <w:left w:val="nil"/>
              <w:bottom w:val="threeDEmboss" w:sz="12" w:space="0" w:color="auto"/>
              <w:right w:val="threeDEmboss" w:sz="12" w:space="0" w:color="auto"/>
            </w:tcBorders>
          </w:tcPr>
          <w:p w:rsidR="00F06758" w:rsidRPr="00836110" w:rsidRDefault="00F06758">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2988"/>
        <w:gridCol w:w="283"/>
        <w:gridCol w:w="2945"/>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Unvanı</w:t>
            </w:r>
          </w:p>
        </w:tc>
        <w:tc>
          <w:tcPr>
            <w:tcW w:w="2988"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jc w:val="right"/>
              <w:rPr>
                <w:rFonts w:ascii="Arial" w:hAnsi="Arial" w:cs="Arial"/>
                <w:color w:val="FFC000"/>
                <w14:shadow w14:blurRad="50800" w14:dist="38100" w14:dir="2700000" w14:sx="100000" w14:sy="100000" w14:kx="0" w14:ky="0" w14:algn="tl">
                  <w14:srgbClr w14:val="000000">
                    <w14:alpha w14:val="60000"/>
                  </w14:srgbClr>
                </w14:shadow>
              </w:rPr>
            </w:pPr>
          </w:p>
        </w:tc>
        <w:tc>
          <w:tcPr>
            <w:tcW w:w="283" w:type="dxa"/>
            <w:tcBorders>
              <w:top w:val="nil"/>
              <w:left w:val="threeDEmboss" w:sz="12" w:space="0" w:color="auto"/>
              <w:bottom w:val="nil"/>
              <w:right w:val="nil"/>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c>
          <w:tcPr>
            <w:tcW w:w="2945" w:type="dxa"/>
            <w:tcBorders>
              <w:top w:val="nil"/>
              <w:left w:val="nil"/>
              <w:bottom w:val="nil"/>
              <w:right w:val="nil"/>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6216"/>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Mesleği</w:t>
            </w:r>
          </w:p>
        </w:tc>
        <w:tc>
          <w:tcPr>
            <w:tcW w:w="6216"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6216"/>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Çalıştığı Kurum/Kuruluş/Üniversite</w:t>
            </w:r>
          </w:p>
        </w:tc>
        <w:tc>
          <w:tcPr>
            <w:tcW w:w="6216"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6216"/>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E-posta</w:t>
            </w:r>
          </w:p>
        </w:tc>
        <w:tc>
          <w:tcPr>
            <w:tcW w:w="6216"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6216"/>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İletişim Adresi</w:t>
            </w:r>
          </w:p>
        </w:tc>
        <w:tc>
          <w:tcPr>
            <w:tcW w:w="6216"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14:shadow w14:blurRad="50800" w14:dist="38100" w14:dir="2700000" w14:sx="100000" w14:sy="100000" w14:kx="0" w14:ky="0" w14:algn="tl">
            <w14:srgbClr w14:val="000000">
              <w14:alpha w14:val="60000"/>
            </w14:srgbClr>
          </w14:shadow>
        </w:rPr>
      </w:pPr>
    </w:p>
    <w:tbl>
      <w:tblPr>
        <w:tblStyle w:val="TabloKlavuzu"/>
        <w:tblW w:w="0" w:type="auto"/>
        <w:jc w:val="center"/>
        <w:tblLook w:val="04A0" w:firstRow="1" w:lastRow="0" w:firstColumn="1" w:lastColumn="0" w:noHBand="0" w:noVBand="1"/>
      </w:tblPr>
      <w:tblGrid>
        <w:gridCol w:w="3108"/>
        <w:gridCol w:w="2988"/>
        <w:gridCol w:w="283"/>
        <w:gridCol w:w="2945"/>
      </w:tblGrid>
      <w:tr w:rsidR="00836110" w:rsidRPr="00836110" w:rsidTr="00F06758">
        <w:trPr>
          <w:jc w:val="center"/>
        </w:trPr>
        <w:tc>
          <w:tcPr>
            <w:tcW w:w="3108" w:type="dxa"/>
            <w:tcBorders>
              <w:top w:val="nil"/>
              <w:left w:val="nil"/>
              <w:bottom w:val="nil"/>
              <w:right w:val="threeDEmboss" w:sz="12" w:space="0" w:color="auto"/>
            </w:tcBorders>
          </w:tcPr>
          <w:p w:rsidR="00F06758" w:rsidRPr="00836110" w:rsidRDefault="00F06758" w:rsidP="00F83F7C">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Telefon</w:t>
            </w:r>
          </w:p>
        </w:tc>
        <w:tc>
          <w:tcPr>
            <w:tcW w:w="2988" w:type="dxa"/>
            <w:tcBorders>
              <w:top w:val="threeDEmboss" w:sz="12" w:space="0" w:color="auto"/>
              <w:left w:val="threeDEmboss" w:sz="12" w:space="0" w:color="auto"/>
              <w:bottom w:val="threeDEmboss" w:sz="12" w:space="0" w:color="auto"/>
              <w:right w:val="threeDEmboss" w:sz="12" w:space="0" w:color="auto"/>
            </w:tcBorders>
          </w:tcPr>
          <w:p w:rsidR="00F06758" w:rsidRPr="00836110" w:rsidRDefault="00F06758" w:rsidP="00F83F7C">
            <w:pPr>
              <w:jc w:val="right"/>
              <w:rPr>
                <w:rFonts w:ascii="Arial" w:hAnsi="Arial" w:cs="Arial"/>
                <w:color w:val="FFC000"/>
                <w14:shadow w14:blurRad="50800" w14:dist="38100" w14:dir="2700000" w14:sx="100000" w14:sy="100000" w14:kx="0" w14:ky="0" w14:algn="tl">
                  <w14:srgbClr w14:val="000000">
                    <w14:alpha w14:val="60000"/>
                  </w14:srgbClr>
                </w14:shadow>
              </w:rPr>
            </w:pPr>
          </w:p>
        </w:tc>
        <w:tc>
          <w:tcPr>
            <w:tcW w:w="283" w:type="dxa"/>
            <w:tcBorders>
              <w:top w:val="nil"/>
              <w:left w:val="threeDEmboss" w:sz="12" w:space="0" w:color="auto"/>
              <w:bottom w:val="nil"/>
              <w:right w:val="nil"/>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c>
          <w:tcPr>
            <w:tcW w:w="2945" w:type="dxa"/>
            <w:tcBorders>
              <w:top w:val="nil"/>
              <w:left w:val="nil"/>
              <w:bottom w:val="nil"/>
              <w:right w:val="nil"/>
            </w:tcBorders>
          </w:tcPr>
          <w:p w:rsidR="00F06758" w:rsidRPr="00836110" w:rsidRDefault="00F06758" w:rsidP="00F83F7C">
            <w:pPr>
              <w:rPr>
                <w:rFonts w:ascii="Arial" w:hAnsi="Arial" w:cs="Arial"/>
                <w:color w:val="FFC000"/>
                <w14:shadow w14:blurRad="50800" w14:dist="38100" w14:dir="2700000" w14:sx="100000" w14:sy="100000" w14:kx="0" w14:ky="0" w14:algn="tl">
                  <w14:srgbClr w14:val="000000">
                    <w14:alpha w14:val="60000"/>
                  </w14:srgbClr>
                </w14:shadow>
              </w:rPr>
            </w:pPr>
          </w:p>
        </w:tc>
      </w:tr>
    </w:tbl>
    <w:p w:rsidR="00F06758" w:rsidRPr="00C06A6F" w:rsidRDefault="00F06758">
      <w:pPr>
        <w:rPr>
          <w:rFonts w:ascii="Arial" w:hAnsi="Arial" w:cs="Arial"/>
          <w:color w:val="FFC000"/>
          <w:sz w:val="12"/>
          <w:szCs w:val="12"/>
        </w:rPr>
      </w:pPr>
    </w:p>
    <w:tbl>
      <w:tblPr>
        <w:tblStyle w:val="TabloKlavuzu"/>
        <w:tblW w:w="0" w:type="auto"/>
        <w:jc w:val="center"/>
        <w:tblLook w:val="04A0" w:firstRow="1" w:lastRow="0" w:firstColumn="1" w:lastColumn="0" w:noHBand="0" w:noVBand="1"/>
      </w:tblPr>
      <w:tblGrid>
        <w:gridCol w:w="3108"/>
        <w:gridCol w:w="6216"/>
      </w:tblGrid>
      <w:tr w:rsidR="00C06A6F" w:rsidRPr="00836110" w:rsidTr="006006C2">
        <w:trPr>
          <w:trHeight w:val="403"/>
          <w:jc w:val="center"/>
        </w:trPr>
        <w:tc>
          <w:tcPr>
            <w:tcW w:w="3108" w:type="dxa"/>
            <w:tcBorders>
              <w:top w:val="nil"/>
              <w:left w:val="nil"/>
              <w:bottom w:val="nil"/>
              <w:right w:val="threeDEmboss" w:sz="12" w:space="0" w:color="auto"/>
            </w:tcBorders>
          </w:tcPr>
          <w:p w:rsidR="00C06A6F" w:rsidRPr="00D8675C" w:rsidRDefault="00C06A6F" w:rsidP="00422740">
            <w:pPr>
              <w:jc w:val="right"/>
              <w:rPr>
                <w:rFonts w:ascii="Arial" w:hAnsi="Arial" w:cs="Arial"/>
                <w:b/>
                <w:color w:val="000000" w:themeColor="text1"/>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Katılım Şekli</w:t>
            </w:r>
          </w:p>
          <w:p w:rsidR="00C06A6F" w:rsidRPr="00836110" w:rsidRDefault="00C06A6F" w:rsidP="00422740">
            <w:pPr>
              <w:jc w:val="right"/>
              <w:rPr>
                <w:rFonts w:ascii="Arial" w:hAnsi="Arial" w:cs="Arial"/>
                <w:b/>
                <w:color w:val="FFC000"/>
                <w14:shadow w14:blurRad="50800" w14:dist="38100" w14:dir="2700000" w14:sx="100000" w14:sy="100000" w14:kx="0" w14:ky="0" w14:algn="tl">
                  <w14:srgbClr w14:val="000000">
                    <w14:alpha w14:val="60000"/>
                  </w14:srgbClr>
                </w14:shadow>
              </w:rPr>
            </w:pPr>
            <w:r w:rsidRPr="00D8675C">
              <w:rPr>
                <w:rFonts w:ascii="Arial" w:hAnsi="Arial" w:cs="Arial"/>
                <w:b/>
                <w:color w:val="000000" w:themeColor="text1"/>
                <w14:shadow w14:blurRad="50800" w14:dist="38100" w14:dir="2700000" w14:sx="100000" w14:sy="100000" w14:kx="0" w14:ky="0" w14:algn="tl">
                  <w14:srgbClr w14:val="000000">
                    <w14:alpha w14:val="60000"/>
                  </w14:srgbClr>
                </w14:shadow>
              </w:rPr>
              <w:t>Yüz Yüze / Uzaktan Erişim</w:t>
            </w:r>
          </w:p>
        </w:tc>
        <w:tc>
          <w:tcPr>
            <w:tcW w:w="6216" w:type="dxa"/>
            <w:tcBorders>
              <w:top w:val="threeDEmboss" w:sz="12" w:space="0" w:color="auto"/>
              <w:left w:val="threeDEmboss" w:sz="12" w:space="0" w:color="auto"/>
              <w:bottom w:val="threeDEmboss" w:sz="12" w:space="0" w:color="auto"/>
              <w:right w:val="threeDEmboss" w:sz="12" w:space="0" w:color="auto"/>
            </w:tcBorders>
          </w:tcPr>
          <w:p w:rsidR="00C06A6F" w:rsidRPr="00836110" w:rsidRDefault="00C06A6F" w:rsidP="00422740">
            <w:pPr>
              <w:rPr>
                <w:rFonts w:ascii="Arial" w:hAnsi="Arial" w:cs="Arial"/>
                <w:color w:val="FFC000"/>
                <w14:shadow w14:blurRad="50800" w14:dist="38100" w14:dir="2700000" w14:sx="100000" w14:sy="100000" w14:kx="0" w14:ky="0" w14:algn="tl">
                  <w14:srgbClr w14:val="000000">
                    <w14:alpha w14:val="60000"/>
                  </w14:srgbClr>
                </w14:shadow>
              </w:rPr>
            </w:pPr>
          </w:p>
        </w:tc>
      </w:tr>
      <w:tr w:rsidR="006006C2" w:rsidRPr="00836110" w:rsidTr="006006C2">
        <w:trPr>
          <w:trHeight w:val="403"/>
          <w:jc w:val="center"/>
        </w:trPr>
        <w:tc>
          <w:tcPr>
            <w:tcW w:w="3108" w:type="dxa"/>
            <w:tcBorders>
              <w:top w:val="nil"/>
              <w:left w:val="nil"/>
              <w:bottom w:val="nil"/>
              <w:right w:val="threeDEmboss" w:sz="12" w:space="0" w:color="auto"/>
            </w:tcBorders>
          </w:tcPr>
          <w:p w:rsidR="006006C2" w:rsidRDefault="006006C2" w:rsidP="006006C2">
            <w:pPr>
              <w:jc w:val="right"/>
              <w:rPr>
                <w:rFonts w:ascii="Arial" w:hAnsi="Arial" w:cs="Arial"/>
                <w:b/>
                <w:color w:val="000000" w:themeColor="text1"/>
                <w14:shadow w14:blurRad="50800" w14:dist="38100" w14:dir="2700000" w14:sx="100000" w14:sy="100000" w14:kx="0" w14:ky="0" w14:algn="tl">
                  <w14:srgbClr w14:val="000000">
                    <w14:alpha w14:val="60000"/>
                  </w14:srgbClr>
                </w14:shadow>
              </w:rPr>
            </w:pPr>
            <w:r>
              <w:rPr>
                <w:rFonts w:ascii="Arial" w:hAnsi="Arial" w:cs="Arial"/>
                <w:b/>
                <w:color w:val="000000" w:themeColor="text1"/>
                <w14:shadow w14:blurRad="50800" w14:dist="38100" w14:dir="2700000" w14:sx="100000" w14:sy="100000" w14:kx="0" w14:ky="0" w14:algn="tl">
                  <w14:srgbClr w14:val="000000">
                    <w14:alpha w14:val="60000"/>
                  </w14:srgbClr>
                </w14:shadow>
              </w:rPr>
              <w:t xml:space="preserve">Otobüs / İngilizce </w:t>
            </w:r>
          </w:p>
          <w:p w:rsidR="006006C2" w:rsidRPr="00D8675C" w:rsidRDefault="005026AB" w:rsidP="006006C2">
            <w:pPr>
              <w:jc w:val="right"/>
              <w:rPr>
                <w:rFonts w:ascii="Arial" w:hAnsi="Arial" w:cs="Arial"/>
                <w:b/>
                <w:color w:val="000000" w:themeColor="text1"/>
                <w14:shadow w14:blurRad="50800" w14:dist="38100" w14:dir="2700000" w14:sx="100000" w14:sy="100000" w14:kx="0" w14:ky="0" w14:algn="tl">
                  <w14:srgbClr w14:val="000000">
                    <w14:alpha w14:val="60000"/>
                  </w14:srgbClr>
                </w14:shadow>
              </w:rPr>
            </w:pPr>
            <w:r>
              <w:rPr>
                <w:rFonts w:ascii="Arial" w:hAnsi="Arial" w:cs="Arial"/>
                <w:b/>
                <w:color w:val="000000" w:themeColor="text1"/>
                <w14:shadow w14:blurRad="50800" w14:dist="38100" w14:dir="2700000" w14:sx="100000" w14:sy="100000" w14:kx="0" w14:ky="0" w14:algn="tl">
                  <w14:srgbClr w14:val="000000">
                    <w14:alpha w14:val="60000"/>
                  </w14:srgbClr>
                </w14:shadow>
              </w:rPr>
              <w:t xml:space="preserve">Anlık </w:t>
            </w:r>
            <w:r w:rsidR="006006C2">
              <w:rPr>
                <w:rFonts w:ascii="Arial" w:hAnsi="Arial" w:cs="Arial"/>
                <w:b/>
                <w:color w:val="000000" w:themeColor="text1"/>
                <w14:shadow w14:blurRad="50800" w14:dist="38100" w14:dir="2700000" w14:sx="100000" w14:sy="100000" w14:kx="0" w14:ky="0" w14:algn="tl">
                  <w14:srgbClr w14:val="000000">
                    <w14:alpha w14:val="60000"/>
                  </w14:srgbClr>
                </w14:shadow>
              </w:rPr>
              <w:t>Çeviri Talebi</w:t>
            </w:r>
          </w:p>
        </w:tc>
        <w:tc>
          <w:tcPr>
            <w:tcW w:w="6216" w:type="dxa"/>
            <w:tcBorders>
              <w:top w:val="threeDEmboss" w:sz="12" w:space="0" w:color="auto"/>
              <w:left w:val="threeDEmboss" w:sz="12" w:space="0" w:color="auto"/>
              <w:bottom w:val="threeDEmboss" w:sz="12" w:space="0" w:color="auto"/>
              <w:right w:val="threeDEmboss" w:sz="12" w:space="0" w:color="auto"/>
            </w:tcBorders>
          </w:tcPr>
          <w:p w:rsidR="006006C2" w:rsidRPr="00836110" w:rsidRDefault="006006C2" w:rsidP="00422740">
            <w:pPr>
              <w:rPr>
                <w:rFonts w:ascii="Arial" w:hAnsi="Arial" w:cs="Arial"/>
                <w:color w:val="FFC000"/>
                <w14:shadow w14:blurRad="50800" w14:dist="38100" w14:dir="2700000" w14:sx="100000" w14:sy="100000" w14:kx="0" w14:ky="0" w14:algn="tl">
                  <w14:srgbClr w14:val="000000">
                    <w14:alpha w14:val="60000"/>
                  </w14:srgbClr>
                </w14:shadow>
              </w:rPr>
            </w:pPr>
          </w:p>
        </w:tc>
      </w:tr>
    </w:tbl>
    <w:p w:rsidR="00C06A6F" w:rsidRDefault="00C06A6F">
      <w:pPr>
        <w:rPr>
          <w:rFonts w:ascii="Arial" w:hAnsi="Arial" w:cs="Arial"/>
        </w:rPr>
      </w:pPr>
    </w:p>
    <w:tbl>
      <w:tblPr>
        <w:tblStyle w:val="TabloKlavuzuAk1"/>
        <w:tblW w:w="7058" w:type="dxa"/>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CellMar>
          <w:top w:w="29" w:type="dxa"/>
          <w:left w:w="115" w:type="dxa"/>
          <w:bottom w:w="29" w:type="dxa"/>
          <w:right w:w="115" w:type="dxa"/>
        </w:tblCellMar>
        <w:tblLook w:val="0620" w:firstRow="1" w:lastRow="0" w:firstColumn="0" w:lastColumn="0" w:noHBand="1" w:noVBand="1"/>
        <w:tblDescription w:val="Birleşik 6 tablo: İlk tablo İş Unvanı, Departman veya Grup, Konum, Düzey veya Ücret Aralığı, İK İlgili Kişisi ve Başvuranı Eğitme bilgilerini girmek içindir. İkinci tabloya URL ayrıntıları girilir. Üçüncü tabloda Başvuruları Kabul Eden Kişi başlığı bulunur. Dördüncü tabloya Başvuruları Kabul Eden Kişi bilgisi girilir. Beşinci tablo üst bilgi ile İş Tanımı ve İş Tanımı bilgisinin girileceği satır içindir. Altıncı tablo Gözden Geçiren, Onaylayan ve Son Güncelleştiren bilgileri içindir"/>
      </w:tblPr>
      <w:tblGrid>
        <w:gridCol w:w="7058"/>
      </w:tblGrid>
      <w:tr w:rsidR="00855BC4" w:rsidRPr="00F06758" w:rsidTr="00855BC4">
        <w:trPr>
          <w:trHeight w:val="301"/>
          <w:jc w:val="center"/>
        </w:trPr>
        <w:tc>
          <w:tcPr>
            <w:tcW w:w="7058" w:type="dxa"/>
            <w:shd w:val="clear" w:color="auto" w:fill="FFC000"/>
          </w:tcPr>
          <w:p w:rsidR="00855BC4" w:rsidRPr="00F06758" w:rsidRDefault="00855BC4" w:rsidP="00855BC4">
            <w:pPr>
              <w:pStyle w:val="Balk2"/>
              <w:spacing w:after="0"/>
              <w:jc w:val="center"/>
              <w:rPr>
                <w:rFonts w:ascii="Arial" w:hAnsi="Arial" w:cs="Arial"/>
              </w:rPr>
            </w:pPr>
            <w:r>
              <w:rPr>
                <w:rFonts w:ascii="Arial" w:hAnsi="Arial" w:cs="Arial"/>
              </w:rPr>
              <w:t>Çevre Korunması Konusunda Yaptığınız Çalışmalar</w:t>
            </w:r>
            <w:r w:rsidR="00B56C88">
              <w:rPr>
                <w:rFonts w:ascii="Arial" w:hAnsi="Arial" w:cs="Arial"/>
              </w:rPr>
              <w:t xml:space="preserve"> (</w:t>
            </w:r>
            <w:proofErr w:type="spellStart"/>
            <w:r w:rsidR="00B56C88">
              <w:rPr>
                <w:rFonts w:ascii="Arial" w:hAnsi="Arial" w:cs="Arial"/>
              </w:rPr>
              <w:t>Maks</w:t>
            </w:r>
            <w:proofErr w:type="spellEnd"/>
            <w:r w:rsidR="00B56C88">
              <w:rPr>
                <w:rFonts w:ascii="Arial" w:hAnsi="Arial" w:cs="Arial"/>
              </w:rPr>
              <w:t>. 250 kelime)</w:t>
            </w:r>
          </w:p>
        </w:tc>
      </w:tr>
      <w:tr w:rsidR="00855BC4" w:rsidRPr="00F06758" w:rsidTr="00855BC4">
        <w:trPr>
          <w:trHeight w:val="1943"/>
          <w:jc w:val="center"/>
        </w:trPr>
        <w:tc>
          <w:tcPr>
            <w:tcW w:w="7058" w:type="dxa"/>
          </w:tcPr>
          <w:p w:rsidR="00855BC4" w:rsidRPr="00F06758" w:rsidRDefault="00855BC4" w:rsidP="00A911AC">
            <w:pPr>
              <w:rPr>
                <w:rFonts w:ascii="Arial" w:hAnsi="Arial" w:cs="Arial"/>
              </w:rPr>
            </w:pPr>
          </w:p>
        </w:tc>
      </w:tr>
    </w:tbl>
    <w:p w:rsidR="00855BC4" w:rsidRDefault="00855BC4">
      <w:pPr>
        <w:rPr>
          <w:rFonts w:ascii="Arial" w:hAnsi="Arial" w:cs="Arial"/>
        </w:rPr>
      </w:pPr>
    </w:p>
    <w:p w:rsidR="00ED48AE" w:rsidRPr="00F06758" w:rsidRDefault="00ED48AE">
      <w:pPr>
        <w:rPr>
          <w:rFonts w:ascii="Arial" w:hAnsi="Arial" w:cs="Arial"/>
        </w:rPr>
      </w:pPr>
    </w:p>
    <w:sectPr w:rsidR="00ED48AE" w:rsidRPr="00F06758" w:rsidSect="0019334B">
      <w:headerReference w:type="default" r:id="rId8"/>
      <w:footerReference w:type="default" r:id="rId9"/>
      <w:headerReference w:type="first" r:id="rId10"/>
      <w:pgSz w:w="11906" w:h="16838" w:code="9"/>
      <w:pgMar w:top="1440" w:right="1276" w:bottom="1440"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075" w:rsidRDefault="00D41075">
      <w:pPr>
        <w:spacing w:before="0" w:after="0"/>
      </w:pPr>
      <w:r>
        <w:separator/>
      </w:r>
    </w:p>
  </w:endnote>
  <w:endnote w:type="continuationSeparator" w:id="0">
    <w:p w:rsidR="00D41075" w:rsidRDefault="00D410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8A6F05">
    <w:pPr>
      <w:pStyle w:val="AltBilgi"/>
      <w:jc w:val="right"/>
    </w:pPr>
    <w:r>
      <w:rPr>
        <w:lang w:bidi="tr-TR"/>
      </w:rPr>
      <w:fldChar w:fldCharType="begin"/>
    </w:r>
    <w:r>
      <w:rPr>
        <w:lang w:bidi="tr-TR"/>
      </w:rPr>
      <w:instrText xml:space="preserve"> PAGE   \* MERGEFORMAT </w:instrText>
    </w:r>
    <w:r>
      <w:rPr>
        <w:lang w:bidi="tr-TR"/>
      </w:rPr>
      <w:fldChar w:fldCharType="separate"/>
    </w:r>
    <w:r w:rsidR="00850D81">
      <w:rPr>
        <w:noProof/>
        <w:lang w:bidi="tr-TR"/>
      </w:rPr>
      <w:t>2</w:t>
    </w:r>
    <w:r>
      <w:rPr>
        <w:noProof/>
        <w:lang w:bidi="tr-T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075" w:rsidRDefault="00D41075">
      <w:pPr>
        <w:spacing w:before="0" w:after="0"/>
      </w:pPr>
      <w:r>
        <w:separator/>
      </w:r>
    </w:p>
  </w:footnote>
  <w:footnote w:type="continuationSeparator" w:id="0">
    <w:p w:rsidR="00D41075" w:rsidRDefault="00D4107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8A6F05">
    <w:pPr>
      <w:pStyle w:val="stBilgi"/>
    </w:pPr>
    <w:r>
      <w:rPr>
        <w:noProof/>
        <w:lang w:eastAsia="tr-TR"/>
      </w:rPr>
      <w:drawing>
        <wp:inline distT="0" distB="0" distL="0" distR="0" wp14:anchorId="155321DF" wp14:editId="451D0A96">
          <wp:extent cx="857249" cy="42862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nuz buray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7249" cy="428625"/>
                  </a:xfrm>
                  <a:prstGeom prst="rect">
                    <a:avLst/>
                  </a:prstGeom>
                  <a:noFill/>
                  <a:ln w="9525">
                    <a:noFill/>
                    <a:miter lim="800000"/>
                    <a:headEnd/>
                    <a:tailEnd/>
                  </a:ln>
                </pic:spPr>
              </pic:pic>
            </a:graphicData>
          </a:graphic>
        </wp:inline>
      </w:drawing>
    </w:r>
    <w:r>
      <w:rPr>
        <w:lang w:bidi="tr-TR"/>
      </w:rPr>
      <w:t xml:space="preserve"> </w:t>
    </w:r>
    <w:sdt>
      <w:sdtPr>
        <w:alias w:val="Şirket adı:"/>
        <w:tag w:val="Şirket adı:"/>
        <w:id w:val="-809787811"/>
        <w:placeholder>
          <w:docPart w:val="44EF5204A11E4B82838BA34CDB66D29B"/>
        </w:placeholder>
        <w:showingPlcHdr/>
        <w:dataBinding w:prefixMappings="xmlns:ns0='http://schemas.microsoft.com/office/2006/coverPageProps' " w:xpath="/ns0:CoverPageProperties[1]/ns0:CompanyPhone[1]" w:storeItemID="{55AF091B-3C7A-41E3-B477-F2FDAA23CFDA}"/>
        <w:text/>
      </w:sdtPr>
      <w:sdtEndPr/>
      <w:sdtContent>
        <w:r w:rsidR="001E59CF" w:rsidRPr="00973885">
          <w:rPr>
            <w:lang w:bidi="tr-TR"/>
          </w:rPr>
          <w:t>Şirket Adı</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63413B">
    <w:pPr>
      <w:pStyle w:val="stBilgi"/>
    </w:pPr>
    <w:r>
      <w:rPr>
        <w:rFonts w:ascii="Arial" w:hAnsi="Arial" w:cs="Arial"/>
        <w:noProof/>
        <w:lang w:eastAsia="tr-TR"/>
      </w:rPr>
      <w:drawing>
        <wp:anchor distT="0" distB="0" distL="114300" distR="114300" simplePos="0" relativeHeight="251659264" behindDoc="1" locked="0" layoutInCell="1" allowOverlap="1" wp14:anchorId="4A63ECF5" wp14:editId="76864D37">
          <wp:simplePos x="0" y="0"/>
          <wp:positionH relativeFrom="column">
            <wp:posOffset>9449</wp:posOffset>
          </wp:positionH>
          <wp:positionV relativeFrom="paragraph">
            <wp:posOffset>7663</wp:posOffset>
          </wp:positionV>
          <wp:extent cx="1037230" cy="989549"/>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mak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7230" cy="989549"/>
                  </a:xfrm>
                  <a:prstGeom prst="rect">
                    <a:avLst/>
                  </a:prstGeom>
                </pic:spPr>
              </pic:pic>
            </a:graphicData>
          </a:graphic>
          <wp14:sizeRelH relativeFrom="page">
            <wp14:pctWidth>0</wp14:pctWidth>
          </wp14:sizeRelH>
          <wp14:sizeRelV relativeFrom="page">
            <wp14:pctHeight>0</wp14:pctHeight>
          </wp14:sizeRelV>
        </wp:anchor>
      </w:drawing>
    </w:r>
    <w:r w:rsidR="008A6F05">
      <w:rPr>
        <w:lang w:bidi="tr-TR"/>
      </w:rPr>
      <w:t xml:space="preserve"> </w:t>
    </w:r>
    <w:sdt>
      <w:sdtPr>
        <w:alias w:val="Şirket adı:"/>
        <w:tag w:val="Şirket adı:"/>
        <w:id w:val="1671911878"/>
        <w:showingPlcHdr/>
        <w:dataBinding w:prefixMappings="xmlns:ns0='http://schemas.microsoft.com/office/2006/coverPageProps' " w:xpath="/ns0:CoverPageProperties[1]/ns0:CompanyPhone[1]" w:storeItemID="{55AF091B-3C7A-41E3-B477-F2FDAA23CFDA}"/>
        <w:text/>
      </w:sdtPr>
      <w:sdtEndPr/>
      <w:sdtContent>
        <w:r w:rsidR="00C06A6F">
          <w:t xml:space="preserve">     </w:t>
        </w:r>
      </w:sdtContent>
    </w:sdt>
  </w:p>
  <w:p w:rsidR="0063413B" w:rsidRDefault="0063413B" w:rsidP="0063413B">
    <w:pPr>
      <w:jc w:val="right"/>
      <w:rPr>
        <w:rFonts w:ascii="Arial" w:hAnsi="Arial" w:cs="Arial"/>
        <w:b/>
        <w:color w:val="FFC000"/>
        <w:sz w:val="30"/>
        <w:szCs w:val="30"/>
      </w:rPr>
    </w:pPr>
  </w:p>
  <w:p w:rsidR="00D8675C" w:rsidRPr="00D8675C" w:rsidRDefault="00D8675C" w:rsidP="0063413B">
    <w:pPr>
      <w:jc w:val="right"/>
      <w:rPr>
        <w:rFonts w:ascii="Arial" w:hAnsi="Arial" w:cs="Arial"/>
        <w:b/>
        <w:color w:val="000000" w:themeColor="text1"/>
        <w:sz w:val="28"/>
        <w:szCs w:val="28"/>
        <w14:reflection w14:blurRad="6350" w14:stA="55000" w14:stPos="0" w14:endA="50" w14:endPos="85000" w14:dist="38100" w14:dir="5400000" w14:fadeDir="5400000" w14:sx="100000" w14:sy="-100000" w14:kx="0" w14:ky="0" w14:algn="bl"/>
      </w:rPr>
    </w:pPr>
    <w:r w:rsidRPr="00D8675C">
      <w:rPr>
        <w:rFonts w:ascii="Arial" w:hAnsi="Arial" w:cs="Arial"/>
        <w:b/>
        <w:color w:val="000000" w:themeColor="text1"/>
        <w:sz w:val="28"/>
        <w:szCs w:val="28"/>
        <w14:reflection w14:blurRad="6350" w14:stA="55000" w14:stPos="0" w14:endA="50" w14:endPos="85000" w14:dist="38100" w14:dir="5400000" w14:fadeDir="5400000" w14:sx="100000" w14:sy="-100000" w14:kx="0" w14:ky="0" w14:algn="bl"/>
      </w:rPr>
      <w:t>ÇEVRE KORUNMASINDA RADYASYON TEKNOLOJİSİ</w:t>
    </w:r>
  </w:p>
  <w:p w:rsidR="0063413B" w:rsidRPr="00D8675C" w:rsidRDefault="0063413B" w:rsidP="0063413B">
    <w:pPr>
      <w:jc w:val="right"/>
      <w:rPr>
        <w:rFonts w:ascii="Arial" w:hAnsi="Arial" w:cs="Arial"/>
        <w:b/>
        <w:color w:val="000000" w:themeColor="text1"/>
        <w:sz w:val="28"/>
        <w:szCs w:val="28"/>
        <w14:reflection w14:blurRad="6350" w14:stA="55000" w14:stPos="0" w14:endA="50" w14:endPos="85000" w14:dist="38100" w14:dir="5400000" w14:fadeDir="5400000" w14:sx="100000" w14:sy="-100000" w14:kx="0" w14:ky="0" w14:algn="bl"/>
      </w:rPr>
    </w:pPr>
    <w:r w:rsidRPr="00D8675C">
      <w:rPr>
        <w:rFonts w:ascii="Arial" w:hAnsi="Arial" w:cs="Arial"/>
        <w:b/>
        <w:color w:val="000000" w:themeColor="text1"/>
        <w:sz w:val="28"/>
        <w:szCs w:val="28"/>
        <w14:reflection w14:blurRad="6350" w14:stA="55000" w14:stPos="0" w14:endA="50" w14:endPos="85000" w14:dist="38100" w14:dir="5400000" w14:fadeDir="5400000" w14:sx="100000" w14:sy="-100000" w14:kx="0" w14:ky="0" w14:algn="bl"/>
      </w:rPr>
      <w:t>ÇALIŞTAYI BAŞVURU FORMU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F03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03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C2C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3672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D0E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89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20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983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988D7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97EA11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ADE"/>
    <w:rsid w:val="00072200"/>
    <w:rsid w:val="000C2633"/>
    <w:rsid w:val="000D7A78"/>
    <w:rsid w:val="00175935"/>
    <w:rsid w:val="0019334B"/>
    <w:rsid w:val="001A40E4"/>
    <w:rsid w:val="001B2073"/>
    <w:rsid w:val="001C09BA"/>
    <w:rsid w:val="001E59CF"/>
    <w:rsid w:val="002327AC"/>
    <w:rsid w:val="002615C6"/>
    <w:rsid w:val="00277170"/>
    <w:rsid w:val="002A1ACB"/>
    <w:rsid w:val="002B79AC"/>
    <w:rsid w:val="002C587F"/>
    <w:rsid w:val="002F1DBC"/>
    <w:rsid w:val="00306FA3"/>
    <w:rsid w:val="003241AA"/>
    <w:rsid w:val="00342CDD"/>
    <w:rsid w:val="00363A6A"/>
    <w:rsid w:val="003832D3"/>
    <w:rsid w:val="003E386F"/>
    <w:rsid w:val="0041626A"/>
    <w:rsid w:val="004255DA"/>
    <w:rsid w:val="00464179"/>
    <w:rsid w:val="004914F8"/>
    <w:rsid w:val="004E1A15"/>
    <w:rsid w:val="004E7955"/>
    <w:rsid w:val="004F0A5A"/>
    <w:rsid w:val="005026AB"/>
    <w:rsid w:val="00521A90"/>
    <w:rsid w:val="005443BE"/>
    <w:rsid w:val="00585815"/>
    <w:rsid w:val="005E3543"/>
    <w:rsid w:val="006006C2"/>
    <w:rsid w:val="006228EE"/>
    <w:rsid w:val="0063413B"/>
    <w:rsid w:val="00635407"/>
    <w:rsid w:val="0066002F"/>
    <w:rsid w:val="006A0C25"/>
    <w:rsid w:val="0073583A"/>
    <w:rsid w:val="0075128F"/>
    <w:rsid w:val="00761239"/>
    <w:rsid w:val="0078199F"/>
    <w:rsid w:val="00795023"/>
    <w:rsid w:val="00802707"/>
    <w:rsid w:val="0080463E"/>
    <w:rsid w:val="008156CB"/>
    <w:rsid w:val="00836110"/>
    <w:rsid w:val="00850D81"/>
    <w:rsid w:val="008527F0"/>
    <w:rsid w:val="00855205"/>
    <w:rsid w:val="00855BC4"/>
    <w:rsid w:val="008A6F05"/>
    <w:rsid w:val="00940AE5"/>
    <w:rsid w:val="009541C6"/>
    <w:rsid w:val="00973885"/>
    <w:rsid w:val="00991989"/>
    <w:rsid w:val="009C7DE8"/>
    <w:rsid w:val="009E5CA9"/>
    <w:rsid w:val="009F1AE4"/>
    <w:rsid w:val="00A05DB3"/>
    <w:rsid w:val="00A63436"/>
    <w:rsid w:val="00A670F2"/>
    <w:rsid w:val="00AF29FD"/>
    <w:rsid w:val="00B42047"/>
    <w:rsid w:val="00B54C6E"/>
    <w:rsid w:val="00B56C88"/>
    <w:rsid w:val="00B8392C"/>
    <w:rsid w:val="00B84ADE"/>
    <w:rsid w:val="00BC7D19"/>
    <w:rsid w:val="00BE40EC"/>
    <w:rsid w:val="00C028F2"/>
    <w:rsid w:val="00C06A6F"/>
    <w:rsid w:val="00C07439"/>
    <w:rsid w:val="00C26D0F"/>
    <w:rsid w:val="00C5493D"/>
    <w:rsid w:val="00C72ACE"/>
    <w:rsid w:val="00C97885"/>
    <w:rsid w:val="00CA1C12"/>
    <w:rsid w:val="00CA7DE2"/>
    <w:rsid w:val="00D41075"/>
    <w:rsid w:val="00D7348B"/>
    <w:rsid w:val="00D8675C"/>
    <w:rsid w:val="00DA2EA0"/>
    <w:rsid w:val="00DF0F56"/>
    <w:rsid w:val="00E00E9F"/>
    <w:rsid w:val="00E06453"/>
    <w:rsid w:val="00E24228"/>
    <w:rsid w:val="00E32574"/>
    <w:rsid w:val="00E553AA"/>
    <w:rsid w:val="00E76FFA"/>
    <w:rsid w:val="00EA0EB4"/>
    <w:rsid w:val="00ED48AE"/>
    <w:rsid w:val="00EF3011"/>
    <w:rsid w:val="00F03D3C"/>
    <w:rsid w:val="00F06758"/>
    <w:rsid w:val="00F37398"/>
    <w:rsid w:val="00F42096"/>
    <w:rsid w:val="00F5388D"/>
    <w:rsid w:val="00F73A09"/>
    <w:rsid w:val="00FA04C4"/>
    <w:rsid w:val="00FC53EB"/>
    <w:rsid w:val="00FC6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42238"/>
  <w15:docId w15:val="{A1FA250A-E5DC-424A-B890-ABB63D6F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0E4"/>
  </w:style>
  <w:style w:type="paragraph" w:styleId="Balk1">
    <w:name w:val="heading 1"/>
    <w:basedOn w:val="Normal"/>
    <w:link w:val="Balk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Balk2">
    <w:name w:val="heading 2"/>
    <w:basedOn w:val="Normal"/>
    <w:link w:val="Balk2Char"/>
    <w:uiPriority w:val="9"/>
    <w:unhideWhenUsed/>
    <w:qFormat/>
    <w:pPr>
      <w:keepLines/>
      <w:outlineLvl w:val="1"/>
    </w:pPr>
    <w:rPr>
      <w:rFonts w:asciiTheme="majorHAnsi" w:eastAsiaTheme="majorEastAsia" w:hAnsiTheme="majorHAnsi" w:cstheme="majorBidi"/>
      <w:b/>
      <w:szCs w:val="26"/>
    </w:rPr>
  </w:style>
  <w:style w:type="paragraph" w:styleId="Balk3">
    <w:name w:val="heading 3"/>
    <w:basedOn w:val="Normal"/>
    <w:next w:val="Normal"/>
    <w:link w:val="Balk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alk4">
    <w:name w:val="heading 4"/>
    <w:basedOn w:val="Normal"/>
    <w:next w:val="Normal"/>
    <w:link w:val="Balk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1A40E4"/>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443BE"/>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Balk9">
    <w:name w:val="heading 9"/>
    <w:basedOn w:val="Normal"/>
    <w:next w:val="Normal"/>
    <w:link w:val="Balk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semiHidden/>
    <w:unhideWhenUsed/>
    <w:qFormat/>
    <w:rPr>
      <w:b/>
      <w:bCs/>
      <w:i/>
      <w:iCs/>
      <w:spacing w:val="0"/>
    </w:rPr>
  </w:style>
  <w:style w:type="character" w:styleId="GlBavuru">
    <w:name w:val="Intense Reference"/>
    <w:basedOn w:val="VarsaylanParagrafYazTipi"/>
    <w:uiPriority w:val="32"/>
    <w:semiHidden/>
    <w:unhideWhenUsed/>
    <w:qFormat/>
    <w:rsid w:val="001A40E4"/>
    <w:rPr>
      <w:b/>
      <w:bCs/>
      <w:caps w:val="0"/>
      <w:smallCaps/>
      <w:color w:val="365F91" w:themeColor="accent1" w:themeShade="BF"/>
      <w:spacing w:val="0"/>
    </w:rPr>
  </w:style>
  <w:style w:type="paragraph" w:styleId="ListeMaddemi">
    <w:name w:val="List Bullet"/>
    <w:basedOn w:val="Normal"/>
    <w:uiPriority w:val="10"/>
    <w:pPr>
      <w:numPr>
        <w:numId w:val="3"/>
      </w:numPr>
    </w:pPr>
  </w:style>
  <w:style w:type="paragraph" w:styleId="ListeNumaras">
    <w:name w:val="List Number"/>
    <w:basedOn w:val="Normal"/>
    <w:uiPriority w:val="10"/>
    <w:pPr>
      <w:numPr>
        <w:numId w:val="4"/>
      </w:numPr>
    </w:p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semiHidden/>
    <w:unhideWhenUsed/>
    <w:pPr>
      <w:spacing w:before="0" w:after="160"/>
    </w:pPr>
    <w:rPr>
      <w:rFonts w:eastAsiaTheme="minorHAnsi"/>
      <w:lang w:eastAsia="en-US"/>
    </w:rPr>
  </w:style>
  <w:style w:type="character" w:customStyle="1" w:styleId="AklamaMetniChar">
    <w:name w:val="Açıklama Metni Char"/>
    <w:basedOn w:val="VarsaylanParagrafYazTipi"/>
    <w:link w:val="AklamaMetni"/>
    <w:uiPriority w:val="99"/>
    <w:semiHidden/>
    <w:rPr>
      <w:rFonts w:eastAsiaTheme="minorHAnsi"/>
      <w:lang w:eastAsia="en-US"/>
    </w:rPr>
  </w:style>
  <w:style w:type="paragraph" w:styleId="AralkYok">
    <w:name w:val="No Spacing"/>
    <w:uiPriority w:val="1"/>
    <w:semiHidden/>
    <w:unhideWhenUsed/>
    <w:qFormat/>
    <w:pPr>
      <w:spacing w:before="0" w:after="0"/>
    </w:pPr>
  </w:style>
  <w:style w:type="paragraph" w:styleId="AltBilgi">
    <w:name w:val="footer"/>
    <w:basedOn w:val="Normal"/>
    <w:link w:val="AltBilgiChar"/>
    <w:uiPriority w:val="99"/>
    <w:unhideWhenUsed/>
  </w:style>
  <w:style w:type="character" w:customStyle="1" w:styleId="AltBilgiChar">
    <w:name w:val="Alt Bilgi Char"/>
    <w:basedOn w:val="VarsaylanParagrafYazTipi"/>
    <w:link w:val="AltBilgi"/>
    <w:uiPriority w:val="99"/>
  </w:style>
  <w:style w:type="character" w:customStyle="1" w:styleId="Balk3Char">
    <w:name w:val="Başlık 3 Char"/>
    <w:basedOn w:val="VarsaylanParagrafYazTipi"/>
    <w:link w:val="Balk3"/>
    <w:uiPriority w:val="9"/>
    <w:semiHidden/>
    <w:rPr>
      <w:rFonts w:asciiTheme="majorHAnsi" w:eastAsiaTheme="majorEastAsia" w:hAnsiTheme="majorHAnsi" w:cstheme="majorBidi"/>
      <w:color w:val="243F60" w:themeColor="accent1" w:themeShade="7F"/>
      <w:szCs w:val="24"/>
    </w:rPr>
  </w:style>
  <w:style w:type="character" w:styleId="YerTutucuMetni">
    <w:name w:val="Placeholder Text"/>
    <w:basedOn w:val="VarsaylanParagrafYazTipi"/>
    <w:uiPriority w:val="99"/>
    <w:semiHidden/>
    <w:rPr>
      <w:color w:val="808080"/>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i/>
      <w:iCs/>
      <w:color w:val="365F91" w:themeColor="accent1" w:themeShade="BF"/>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272727" w:themeColor="text1" w:themeTint="D8"/>
      <w:sz w:val="18"/>
      <w:szCs w:val="21"/>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272727" w:themeColor="text1" w:themeTint="D8"/>
      <w:sz w:val="18"/>
      <w:szCs w:val="21"/>
    </w:rPr>
  </w:style>
  <w:style w:type="paragraph" w:styleId="TBal">
    <w:name w:val="TOC Heading"/>
    <w:basedOn w:val="Balk1"/>
    <w:next w:val="Normal"/>
    <w:uiPriority w:val="39"/>
    <w:semiHidden/>
    <w:unhideWhenUsed/>
    <w:qFormat/>
    <w:pPr>
      <w:keepNext/>
      <w:outlineLvl w:val="9"/>
    </w:pPr>
  </w:style>
  <w:style w:type="paragraph" w:styleId="stBilgi">
    <w:name w:val="header"/>
    <w:basedOn w:val="Normal"/>
    <w:link w:val="stBilgiChar"/>
    <w:uiPriority w:val="99"/>
    <w:unhideWhenUsed/>
    <w:pPr>
      <w:spacing w:before="0" w:after="240"/>
      <w:jc w:val="right"/>
    </w:pPr>
    <w:rPr>
      <w:b/>
      <w:sz w:val="28"/>
    </w:rPr>
  </w:style>
  <w:style w:type="character" w:customStyle="1" w:styleId="stBilgiChar">
    <w:name w:val="Üst Bilgi Char"/>
    <w:basedOn w:val="VarsaylanParagrafYazTipi"/>
    <w:link w:val="stBilgi"/>
    <w:uiPriority w:val="99"/>
    <w:rPr>
      <w:b/>
      <w:sz w:val="28"/>
    </w:rPr>
  </w:style>
  <w:style w:type="paragraph" w:styleId="BalonMetni">
    <w:name w:val="Balloon Text"/>
    <w:basedOn w:val="Normal"/>
    <w:link w:val="BalonMetniChar"/>
    <w:uiPriority w:val="99"/>
    <w:semiHidden/>
    <w:unhideWhenUsed/>
    <w:pPr>
      <w:spacing w:before="0"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Pr>
      <w:rFonts w:ascii="Segoe UI" w:eastAsia="Calibri" w:hAnsi="Segoe UI" w:cs="Segoe UI"/>
      <w:sz w:val="18"/>
      <w:szCs w:val="18"/>
      <w:lang w:eastAsia="en-US"/>
    </w:rPr>
  </w:style>
  <w:style w:type="table" w:customStyle="1" w:styleId="DzTablo41">
    <w:name w:val="Düz Tablo 41"/>
    <w:basedOn w:val="NormalTablo"/>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alk1Char">
    <w:name w:val="Başlık 1 Char"/>
    <w:basedOn w:val="VarsaylanParagrafYazTipi"/>
    <w:link w:val="Balk1"/>
    <w:uiPriority w:val="9"/>
    <w:rsid w:val="00761239"/>
    <w:rPr>
      <w:rFonts w:asciiTheme="majorHAnsi" w:eastAsiaTheme="majorEastAsia" w:hAnsiTheme="majorHAnsi" w:cstheme="majorBidi"/>
      <w:b/>
      <w:smallCaps/>
      <w:sz w:val="22"/>
      <w:szCs w:val="32"/>
    </w:rPr>
  </w:style>
  <w:style w:type="character" w:customStyle="1" w:styleId="Balk2Char">
    <w:name w:val="Başlık 2 Char"/>
    <w:basedOn w:val="VarsaylanParagrafYazTipi"/>
    <w:link w:val="Balk2"/>
    <w:uiPriority w:val="9"/>
    <w:rPr>
      <w:rFonts w:asciiTheme="majorHAnsi" w:eastAsiaTheme="majorEastAsia" w:hAnsiTheme="majorHAnsi" w:cstheme="majorBidi"/>
      <w:b/>
      <w:szCs w:val="26"/>
    </w:rPr>
  </w:style>
  <w:style w:type="table" w:customStyle="1" w:styleId="DzTablo11">
    <w:name w:val="Düz Tablo 11"/>
    <w:basedOn w:val="NormalTablo"/>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
    <w:name w:val="Table Grid"/>
    <w:basedOn w:val="NormalTablo"/>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k5Char">
    <w:name w:val="Başlık 5 Char"/>
    <w:basedOn w:val="VarsaylanParagrafYazTipi"/>
    <w:link w:val="Balk5"/>
    <w:uiPriority w:val="9"/>
    <w:semiHidden/>
    <w:rsid w:val="001A40E4"/>
    <w:rPr>
      <w:rFonts w:asciiTheme="majorHAnsi" w:eastAsiaTheme="majorEastAsia" w:hAnsiTheme="majorHAnsi" w:cstheme="majorBidi"/>
      <w:color w:val="365F91" w:themeColor="accent1" w:themeShade="BF"/>
    </w:rPr>
  </w:style>
  <w:style w:type="character" w:styleId="GlVurgulama">
    <w:name w:val="Intense Emphasis"/>
    <w:basedOn w:val="VarsaylanParagrafYazTipi"/>
    <w:uiPriority w:val="21"/>
    <w:semiHidden/>
    <w:unhideWhenUsed/>
    <w:qFormat/>
    <w:rsid w:val="001A40E4"/>
    <w:rPr>
      <w:i/>
      <w:iCs/>
      <w:color w:val="365F91" w:themeColor="accent1" w:themeShade="BF"/>
    </w:rPr>
  </w:style>
  <w:style w:type="paragraph" w:styleId="GlAlnt">
    <w:name w:val="Intense Quote"/>
    <w:basedOn w:val="Normal"/>
    <w:next w:val="Normal"/>
    <w:link w:val="GlAlnt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semiHidden/>
    <w:rsid w:val="001A40E4"/>
    <w:rPr>
      <w:i/>
      <w:iCs/>
      <w:color w:val="365F91" w:themeColor="accent1" w:themeShade="BF"/>
    </w:rPr>
  </w:style>
  <w:style w:type="paragraph" w:styleId="bekMetni">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zmlenmeyenBahsetme1">
    <w:name w:val="Çözümlenmeyen Bahsetme1"/>
    <w:basedOn w:val="VarsaylanParagrafYazTipi"/>
    <w:uiPriority w:val="99"/>
    <w:semiHidden/>
    <w:unhideWhenUsed/>
    <w:rsid w:val="001A40E4"/>
    <w:rPr>
      <w:color w:val="595959" w:themeColor="text1" w:themeTint="A6"/>
      <w:shd w:val="clear" w:color="auto" w:fill="E6E6E6"/>
    </w:rPr>
  </w:style>
  <w:style w:type="paragraph" w:styleId="ResimYazs">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Vurgu">
    <w:name w:val="Emphasis"/>
    <w:basedOn w:val="VarsaylanParagrafYazTipi"/>
    <w:uiPriority w:val="20"/>
    <w:semiHidden/>
    <w:unhideWhenUsed/>
    <w:qFormat/>
    <w:rsid w:val="005443BE"/>
    <w:rPr>
      <w:i/>
      <w:iCs/>
    </w:rPr>
  </w:style>
  <w:style w:type="character" w:customStyle="1" w:styleId="Balk6Char">
    <w:name w:val="Başlık 6 Char"/>
    <w:basedOn w:val="VarsaylanParagrafYazTipi"/>
    <w:link w:val="Balk6"/>
    <w:uiPriority w:val="9"/>
    <w:semiHidden/>
    <w:rsid w:val="005443BE"/>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5443BE"/>
    <w:rPr>
      <w:rFonts w:asciiTheme="majorHAnsi" w:eastAsiaTheme="majorEastAsia" w:hAnsiTheme="majorHAnsi" w:cstheme="majorBidi"/>
      <w:i/>
      <w:iCs/>
      <w:color w:val="243F60" w:themeColor="accent1" w:themeShade="7F"/>
    </w:rPr>
  </w:style>
  <w:style w:type="paragraph" w:styleId="ListeParagraf">
    <w:name w:val="List Paragraph"/>
    <w:basedOn w:val="Normal"/>
    <w:uiPriority w:val="34"/>
    <w:semiHidden/>
    <w:unhideWhenUsed/>
    <w:qFormat/>
    <w:rsid w:val="005443BE"/>
    <w:pPr>
      <w:ind w:left="720"/>
      <w:contextualSpacing/>
    </w:pPr>
  </w:style>
  <w:style w:type="paragraph" w:styleId="Alnt">
    <w:name w:val="Quote"/>
    <w:basedOn w:val="Normal"/>
    <w:next w:val="Normal"/>
    <w:link w:val="AlntChar"/>
    <w:uiPriority w:val="29"/>
    <w:semiHidden/>
    <w:unhideWhenUsed/>
    <w:qFormat/>
    <w:rsid w:val="005443BE"/>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semiHidden/>
    <w:rsid w:val="005443BE"/>
    <w:rPr>
      <w:i/>
      <w:iCs/>
      <w:color w:val="404040" w:themeColor="text1" w:themeTint="BF"/>
    </w:rPr>
  </w:style>
  <w:style w:type="character" w:styleId="Gl">
    <w:name w:val="Strong"/>
    <w:basedOn w:val="VarsaylanParagrafYazTipi"/>
    <w:uiPriority w:val="22"/>
    <w:semiHidden/>
    <w:unhideWhenUsed/>
    <w:qFormat/>
    <w:rsid w:val="005443BE"/>
    <w:rPr>
      <w:b/>
      <w:bCs/>
    </w:rPr>
  </w:style>
  <w:style w:type="paragraph" w:styleId="Altyaz">
    <w:name w:val="Subtitle"/>
    <w:basedOn w:val="Normal"/>
    <w:next w:val="Normal"/>
    <w:link w:val="AltyazChar"/>
    <w:uiPriority w:val="11"/>
    <w:semiHidden/>
    <w:unhideWhenUsed/>
    <w:qFormat/>
    <w:rsid w:val="005443BE"/>
    <w:pPr>
      <w:numPr>
        <w:ilvl w:val="1"/>
      </w:numPr>
      <w:spacing w:after="160"/>
    </w:pPr>
    <w:rPr>
      <w:color w:val="5A5A5A" w:themeColor="text1" w:themeTint="A5"/>
      <w:spacing w:val="15"/>
      <w:sz w:val="22"/>
      <w:szCs w:val="22"/>
    </w:rPr>
  </w:style>
  <w:style w:type="character" w:customStyle="1" w:styleId="AltyazChar">
    <w:name w:val="Altyazı Char"/>
    <w:basedOn w:val="VarsaylanParagrafYazTipi"/>
    <w:link w:val="Altyaz"/>
    <w:uiPriority w:val="11"/>
    <w:semiHidden/>
    <w:rsid w:val="005443BE"/>
    <w:rPr>
      <w:color w:val="5A5A5A" w:themeColor="text1" w:themeTint="A5"/>
      <w:spacing w:val="15"/>
      <w:sz w:val="22"/>
      <w:szCs w:val="22"/>
    </w:rPr>
  </w:style>
  <w:style w:type="character" w:styleId="HafifVurgulama">
    <w:name w:val="Subtle Emphasis"/>
    <w:basedOn w:val="VarsaylanParagrafYazTipi"/>
    <w:uiPriority w:val="19"/>
    <w:semiHidden/>
    <w:unhideWhenUsed/>
    <w:qFormat/>
    <w:rsid w:val="005443BE"/>
    <w:rPr>
      <w:i/>
      <w:iCs/>
      <w:color w:val="404040" w:themeColor="text1" w:themeTint="BF"/>
    </w:rPr>
  </w:style>
  <w:style w:type="character" w:styleId="HafifBavuru">
    <w:name w:val="Subtle Reference"/>
    <w:basedOn w:val="VarsaylanParagrafYazTipi"/>
    <w:uiPriority w:val="31"/>
    <w:semiHidden/>
    <w:unhideWhenUsed/>
    <w:qFormat/>
    <w:rsid w:val="005443BE"/>
    <w:rPr>
      <w:smallCaps/>
      <w:color w:val="5A5A5A" w:themeColor="text1" w:themeTint="A5"/>
    </w:rPr>
  </w:style>
  <w:style w:type="paragraph" w:styleId="KonuBal">
    <w:name w:val="Title"/>
    <w:basedOn w:val="Normal"/>
    <w:next w:val="Normal"/>
    <w:link w:val="KonuBalChar"/>
    <w:uiPriority w:val="10"/>
    <w:semiHidden/>
    <w:unhideWhenUsed/>
    <w:qFormat/>
    <w:rsid w:val="005443BE"/>
    <w:pPr>
      <w:spacing w:before="0"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5443BE"/>
    <w:rPr>
      <w:rFonts w:asciiTheme="majorHAnsi" w:eastAsiaTheme="majorEastAsia" w:hAnsiTheme="majorHAnsi" w:cstheme="majorBidi"/>
      <w:spacing w:val="-10"/>
      <w:kern w:val="28"/>
      <w:sz w:val="56"/>
      <w:szCs w:val="56"/>
    </w:rPr>
  </w:style>
  <w:style w:type="character" w:styleId="Kpr">
    <w:name w:val="Hyperlink"/>
    <w:basedOn w:val="VarsaylanParagrafYazTipi"/>
    <w:uiPriority w:val="99"/>
    <w:unhideWhenUsed/>
    <w:rsid w:val="00B54C6E"/>
    <w:rPr>
      <w:color w:val="0000FF" w:themeColor="hyperlink"/>
      <w:u w:val="single"/>
    </w:rPr>
  </w:style>
  <w:style w:type="table" w:customStyle="1" w:styleId="KlavuzTablo5Koyu-Vurgu61">
    <w:name w:val="Kılavuz Tablo 5 Koyu - Vurgu 61"/>
    <w:basedOn w:val="NormalTablo"/>
    <w:uiPriority w:val="50"/>
    <w:rsid w:val="00F0675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zlenenKpr">
    <w:name w:val="FollowedHyperlink"/>
    <w:basedOn w:val="VarsaylanParagrafYazTipi"/>
    <w:uiPriority w:val="99"/>
    <w:semiHidden/>
    <w:unhideWhenUsed/>
    <w:rsid w:val="002771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00\AppData\Roaming\Microsoft\&#350;ablonlar\&#304;&#351;%20tan&#305;m&#305;%20form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EF5204A11E4B82838BA34CDB66D29B"/>
        <w:category>
          <w:name w:val="Genel"/>
          <w:gallery w:val="placeholder"/>
        </w:category>
        <w:types>
          <w:type w:val="bbPlcHdr"/>
        </w:types>
        <w:behaviors>
          <w:behavior w:val="content"/>
        </w:behaviors>
        <w:guid w:val="{7420EE7A-2D4F-4AE2-A6AF-6B8AE7B609AC}"/>
      </w:docPartPr>
      <w:docPartBody>
        <w:p w:rsidR="00C4639A" w:rsidRDefault="005624A5" w:rsidP="005624A5">
          <w:pPr>
            <w:pStyle w:val="44EF5204A11E4B82838BA34CDB66D29B"/>
          </w:pPr>
          <w:r w:rsidRPr="00973885">
            <w:rPr>
              <w:lang w:bidi="tr-TR"/>
            </w:rPr>
            <w:t>Faks numarası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4A5"/>
    <w:rsid w:val="000A4540"/>
    <w:rsid w:val="001348DF"/>
    <w:rsid w:val="001D1F3F"/>
    <w:rsid w:val="002D501F"/>
    <w:rsid w:val="00481CFE"/>
    <w:rsid w:val="004869DE"/>
    <w:rsid w:val="005624A5"/>
    <w:rsid w:val="00702D55"/>
    <w:rsid w:val="00737FCC"/>
    <w:rsid w:val="008B41C6"/>
    <w:rsid w:val="0093766C"/>
    <w:rsid w:val="009D40E3"/>
    <w:rsid w:val="00A51F4C"/>
    <w:rsid w:val="00B918F5"/>
    <w:rsid w:val="00C4639A"/>
    <w:rsid w:val="00D05C94"/>
    <w:rsid w:val="00DC50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5975C9DB177440CB28F270929B86739">
    <w:name w:val="65975C9DB177440CB28F270929B86739"/>
  </w:style>
  <w:style w:type="paragraph" w:customStyle="1" w:styleId="FA22516AA66643EEB514609141D36595">
    <w:name w:val="FA22516AA66643EEB514609141D36595"/>
  </w:style>
  <w:style w:type="paragraph" w:customStyle="1" w:styleId="2A5D4C7BF5FC4087A663A12A7D986D88">
    <w:name w:val="2A5D4C7BF5FC4087A663A12A7D986D88"/>
  </w:style>
  <w:style w:type="paragraph" w:customStyle="1" w:styleId="1AADB1A466564B0BABB8356BA892AC98">
    <w:name w:val="1AADB1A466564B0BABB8356BA892AC98"/>
  </w:style>
  <w:style w:type="paragraph" w:customStyle="1" w:styleId="0A64F373D2E24A689DED017008558D1C">
    <w:name w:val="0A64F373D2E24A689DED017008558D1C"/>
  </w:style>
  <w:style w:type="paragraph" w:customStyle="1" w:styleId="FC48020CBA994F63934EBC7B3C568919">
    <w:name w:val="FC48020CBA994F63934EBC7B3C568919"/>
  </w:style>
  <w:style w:type="paragraph" w:customStyle="1" w:styleId="CA799F3525AE436A9EEAC16B7B08E263">
    <w:name w:val="CA799F3525AE436A9EEAC16B7B08E263"/>
  </w:style>
  <w:style w:type="paragraph" w:customStyle="1" w:styleId="9D834F7966304CDC8C25AEC1921634E4">
    <w:name w:val="9D834F7966304CDC8C25AEC1921634E4"/>
  </w:style>
  <w:style w:type="paragraph" w:customStyle="1" w:styleId="34806BCD614343BAA3A78BB31C24B167">
    <w:name w:val="34806BCD614343BAA3A78BB31C24B167"/>
  </w:style>
  <w:style w:type="paragraph" w:customStyle="1" w:styleId="0D8ADE077E7944F7A33A5B46C0C98AC4">
    <w:name w:val="0D8ADE077E7944F7A33A5B46C0C98AC4"/>
  </w:style>
  <w:style w:type="paragraph" w:customStyle="1" w:styleId="0B6127173A6D41FF863733E707B2890B">
    <w:name w:val="0B6127173A6D41FF863733E707B2890B"/>
  </w:style>
  <w:style w:type="paragraph" w:customStyle="1" w:styleId="520B6BF4824747B09498D8750068436B">
    <w:name w:val="520B6BF4824747B09498D8750068436B"/>
  </w:style>
  <w:style w:type="paragraph" w:customStyle="1" w:styleId="3E2ED61C9119473E86174DAF90BCB530">
    <w:name w:val="3E2ED61C9119473E86174DAF90BCB530"/>
  </w:style>
  <w:style w:type="paragraph" w:customStyle="1" w:styleId="0F53BE95A4F4484C901F57D1A9460E0D">
    <w:name w:val="0F53BE95A4F4484C901F57D1A9460E0D"/>
  </w:style>
  <w:style w:type="paragraph" w:customStyle="1" w:styleId="E2169E0BA6AF4BF98B5317CC4C44B2E7">
    <w:name w:val="E2169E0BA6AF4BF98B5317CC4C44B2E7"/>
  </w:style>
  <w:style w:type="paragraph" w:customStyle="1" w:styleId="6DFD9376E8734FFDBBB56F8168F84AEE">
    <w:name w:val="6DFD9376E8734FFDBBB56F8168F84AEE"/>
  </w:style>
  <w:style w:type="paragraph" w:customStyle="1" w:styleId="4AFF3F926A0D419A8E97B9169D58334B">
    <w:name w:val="4AFF3F926A0D419A8E97B9169D58334B"/>
  </w:style>
  <w:style w:type="paragraph" w:customStyle="1" w:styleId="0FE9CC4E9C84422C80FC0991252D6291">
    <w:name w:val="0FE9CC4E9C84422C80FC0991252D6291"/>
  </w:style>
  <w:style w:type="paragraph" w:customStyle="1" w:styleId="7980A5E8FCA74FC9B6B35ACBA3F1C719">
    <w:name w:val="7980A5E8FCA74FC9B6B35ACBA3F1C719"/>
  </w:style>
  <w:style w:type="paragraph" w:customStyle="1" w:styleId="79D154B1EC5A4891870ACAD2E3A402AB">
    <w:name w:val="79D154B1EC5A4891870ACAD2E3A402AB"/>
  </w:style>
  <w:style w:type="paragraph" w:customStyle="1" w:styleId="69557D3C276C40059C284E0215F3DE0A">
    <w:name w:val="69557D3C276C40059C284E0215F3DE0A"/>
  </w:style>
  <w:style w:type="paragraph" w:customStyle="1" w:styleId="7F39B814B4854C19A66837804DB98926">
    <w:name w:val="7F39B814B4854C19A66837804DB98926"/>
  </w:style>
  <w:style w:type="paragraph" w:customStyle="1" w:styleId="E3C8C251C6644D7594B4C9A552747E2E">
    <w:name w:val="E3C8C251C6644D7594B4C9A552747E2E"/>
  </w:style>
  <w:style w:type="paragraph" w:customStyle="1" w:styleId="FE015FFDBA63466EB910D73BB7CE2B8F">
    <w:name w:val="FE015FFDBA63466EB910D73BB7CE2B8F"/>
  </w:style>
  <w:style w:type="paragraph" w:customStyle="1" w:styleId="D3B4967914144A828B553922BE7F4310">
    <w:name w:val="D3B4967914144A828B553922BE7F4310"/>
  </w:style>
  <w:style w:type="paragraph" w:customStyle="1" w:styleId="B681AB841F2E4B478A944AF85714004B">
    <w:name w:val="B681AB841F2E4B478A944AF85714004B"/>
  </w:style>
  <w:style w:type="paragraph" w:customStyle="1" w:styleId="77D57BCF01E941EBAF130F7200683934">
    <w:name w:val="77D57BCF01E941EBAF130F7200683934"/>
  </w:style>
  <w:style w:type="paragraph" w:customStyle="1" w:styleId="5CA6D304F50843A2B1EAF2FF45C729B4">
    <w:name w:val="5CA6D304F50843A2B1EAF2FF45C729B4"/>
  </w:style>
  <w:style w:type="paragraph" w:customStyle="1" w:styleId="04DD0E65774843E3B56FE2C1F4C7C7DF">
    <w:name w:val="04DD0E65774843E3B56FE2C1F4C7C7DF"/>
  </w:style>
  <w:style w:type="paragraph" w:customStyle="1" w:styleId="2B21CFDAF76147508E1F31173623A02F">
    <w:name w:val="2B21CFDAF76147508E1F31173623A02F"/>
  </w:style>
  <w:style w:type="paragraph" w:customStyle="1" w:styleId="B4E49EE2777140F4A948BA585AE2163B">
    <w:name w:val="B4E49EE2777140F4A948BA585AE2163B"/>
  </w:style>
  <w:style w:type="paragraph" w:customStyle="1" w:styleId="EC5D2860AEE04A988FF1D6EA67624A53">
    <w:name w:val="EC5D2860AEE04A988FF1D6EA67624A53"/>
  </w:style>
  <w:style w:type="paragraph" w:customStyle="1" w:styleId="38216E05F57142DF8077C6F02213CD7D">
    <w:name w:val="38216E05F57142DF8077C6F02213CD7D"/>
  </w:style>
  <w:style w:type="paragraph" w:customStyle="1" w:styleId="5E4321AB923D465C84A085483C3576B6">
    <w:name w:val="5E4321AB923D465C84A085483C3576B6"/>
  </w:style>
  <w:style w:type="paragraph" w:customStyle="1" w:styleId="330B7F57333F447782692240A763E13C">
    <w:name w:val="330B7F57333F447782692240A763E13C"/>
  </w:style>
  <w:style w:type="paragraph" w:customStyle="1" w:styleId="7808A81416754D1FACFE988494E4ECA6">
    <w:name w:val="7808A81416754D1FACFE988494E4ECA6"/>
  </w:style>
  <w:style w:type="paragraph" w:customStyle="1" w:styleId="DFF27D3A2BFC46169C3722D18A0A46BD">
    <w:name w:val="DFF27D3A2BFC46169C3722D18A0A46BD"/>
  </w:style>
  <w:style w:type="paragraph" w:customStyle="1" w:styleId="EBA239A8621B443D80C72637AD69681F">
    <w:name w:val="EBA239A8621B443D80C72637AD69681F"/>
  </w:style>
  <w:style w:type="paragraph" w:customStyle="1" w:styleId="E3E05F3FC72F427A932260636D0A3055">
    <w:name w:val="E3E05F3FC72F427A932260636D0A3055"/>
  </w:style>
  <w:style w:type="paragraph" w:customStyle="1" w:styleId="CBBC276118884C6CB9D06F94CEB65F6D">
    <w:name w:val="CBBC276118884C6CB9D06F94CEB65F6D"/>
  </w:style>
  <w:style w:type="paragraph" w:customStyle="1" w:styleId="3B344E35D30444719FFF1053FBDD9B1F">
    <w:name w:val="3B344E35D30444719FFF1053FBDD9B1F"/>
  </w:style>
  <w:style w:type="paragraph" w:customStyle="1" w:styleId="23E9FA8DE5B14A4885A4B976AAC71541">
    <w:name w:val="23E9FA8DE5B14A4885A4B976AAC71541"/>
  </w:style>
  <w:style w:type="paragraph" w:customStyle="1" w:styleId="3DB672362C6C45A0982951D509FFD7BF">
    <w:name w:val="3DB672362C6C45A0982951D509FFD7BF"/>
  </w:style>
  <w:style w:type="paragraph" w:customStyle="1" w:styleId="EE7C055B622C44C38E474EF4823B6694">
    <w:name w:val="EE7C055B622C44C38E474EF4823B6694"/>
  </w:style>
  <w:style w:type="paragraph" w:customStyle="1" w:styleId="2490E91160CD4B369ADB1FF674EA0086">
    <w:name w:val="2490E91160CD4B369ADB1FF674EA0086"/>
  </w:style>
  <w:style w:type="paragraph" w:customStyle="1" w:styleId="B58DF2D2C35A4C6FBB858C9C2C71345B">
    <w:name w:val="B58DF2D2C35A4C6FBB858C9C2C71345B"/>
  </w:style>
  <w:style w:type="paragraph" w:customStyle="1" w:styleId="01423B5FB84C44FE944AFF10BFDA8873">
    <w:name w:val="01423B5FB84C44FE944AFF10BFDA8873"/>
  </w:style>
  <w:style w:type="paragraph" w:customStyle="1" w:styleId="BFF72FD512BB47FCACDAF681B8514382">
    <w:name w:val="BFF72FD512BB47FCACDAF681B8514382"/>
  </w:style>
  <w:style w:type="paragraph" w:customStyle="1" w:styleId="A78FC1A233D2414CB2B5FBD099C2E34E">
    <w:name w:val="A78FC1A233D2414CB2B5FBD099C2E34E"/>
  </w:style>
  <w:style w:type="paragraph" w:customStyle="1" w:styleId="652838CF09874139AE310D8914233916">
    <w:name w:val="652838CF09874139AE310D8914233916"/>
  </w:style>
  <w:style w:type="paragraph" w:customStyle="1" w:styleId="D445FD691D034D538CCD5D4B0AC78C8A">
    <w:name w:val="D445FD691D034D538CCD5D4B0AC78C8A"/>
  </w:style>
  <w:style w:type="paragraph" w:customStyle="1" w:styleId="ADB8C121A01B40EBAFE37E2BE3BCBC88">
    <w:name w:val="ADB8C121A01B40EBAFE37E2BE3BCBC88"/>
  </w:style>
  <w:style w:type="paragraph" w:customStyle="1" w:styleId="3AA64D89101842A0AAD3683983B486D8">
    <w:name w:val="3AA64D89101842A0AAD3683983B486D8"/>
  </w:style>
  <w:style w:type="paragraph" w:customStyle="1" w:styleId="62B495EA29594CB9B86BB8E9F9950AEA">
    <w:name w:val="62B495EA29594CB9B86BB8E9F9950AEA"/>
  </w:style>
  <w:style w:type="paragraph" w:customStyle="1" w:styleId="9FAF0C0D22CD4886B96984F1466A3150">
    <w:name w:val="9FAF0C0D22CD4886B96984F1466A3150"/>
  </w:style>
  <w:style w:type="paragraph" w:customStyle="1" w:styleId="47D24989E395488C871FC446A2C8E7A7">
    <w:name w:val="47D24989E395488C871FC446A2C8E7A7"/>
  </w:style>
  <w:style w:type="paragraph" w:customStyle="1" w:styleId="9DC929295FE74FE497DF1139743BA434">
    <w:name w:val="9DC929295FE74FE497DF1139743BA434"/>
  </w:style>
  <w:style w:type="paragraph" w:customStyle="1" w:styleId="DE727A3D35FD4B96829395CEAB58CF14">
    <w:name w:val="DE727A3D35FD4B96829395CEAB58CF14"/>
  </w:style>
  <w:style w:type="paragraph" w:customStyle="1" w:styleId="5ED5DE870FB348EFBBA501310B0F1B3D">
    <w:name w:val="5ED5DE870FB348EFBBA501310B0F1B3D"/>
  </w:style>
  <w:style w:type="paragraph" w:customStyle="1" w:styleId="C8B9778B0E134305BD92D6995C792B8D">
    <w:name w:val="C8B9778B0E134305BD92D6995C792B8D"/>
  </w:style>
  <w:style w:type="paragraph" w:customStyle="1" w:styleId="E97104F6F87E41E1AA04E4BE6A06971F">
    <w:name w:val="E97104F6F87E41E1AA04E4BE6A06971F"/>
  </w:style>
  <w:style w:type="paragraph" w:customStyle="1" w:styleId="CDC5E0106E4249239DF40234A935D34C">
    <w:name w:val="CDC5E0106E4249239DF40234A935D34C"/>
  </w:style>
  <w:style w:type="paragraph" w:customStyle="1" w:styleId="20A3C94910CC485C884E2A4089209EAF">
    <w:name w:val="20A3C94910CC485C884E2A4089209EAF"/>
  </w:style>
  <w:style w:type="paragraph" w:customStyle="1" w:styleId="5BDB1604114242ACA16611119C4642C3">
    <w:name w:val="5BDB1604114242ACA16611119C4642C3"/>
  </w:style>
  <w:style w:type="paragraph" w:customStyle="1" w:styleId="435EB35397E04094B82E0FBB736471B4">
    <w:name w:val="435EB35397E04094B82E0FBB736471B4"/>
  </w:style>
  <w:style w:type="paragraph" w:customStyle="1" w:styleId="F8748E40C92547C5BA71B3C8172E094F">
    <w:name w:val="F8748E40C92547C5BA71B3C8172E094F"/>
  </w:style>
  <w:style w:type="paragraph" w:customStyle="1" w:styleId="144286B11307496C85FD3D1108B992A9">
    <w:name w:val="144286B11307496C85FD3D1108B992A9"/>
    <w:rsid w:val="005624A5"/>
  </w:style>
  <w:style w:type="paragraph" w:customStyle="1" w:styleId="44EF5204A11E4B82838BA34CDB66D29B">
    <w:name w:val="44EF5204A11E4B82838BA34CDB66D29B"/>
    <w:rsid w:val="005624A5"/>
  </w:style>
  <w:style w:type="paragraph" w:customStyle="1" w:styleId="79083AD420264289A8FDD95C84A327BC">
    <w:name w:val="79083AD420264289A8FDD95C84A327BC"/>
    <w:rsid w:val="005624A5"/>
  </w:style>
  <w:style w:type="paragraph" w:customStyle="1" w:styleId="1A1A9CFC88634E5DBB304DBE6668C193">
    <w:name w:val="1A1A9CFC88634E5DBB304DBE6668C193"/>
    <w:rsid w:val="005624A5"/>
  </w:style>
  <w:style w:type="paragraph" w:customStyle="1" w:styleId="3A6CF408F00B404A9FF6F418295811E2">
    <w:name w:val="3A6CF408F00B404A9FF6F418295811E2"/>
    <w:rsid w:val="005624A5"/>
  </w:style>
  <w:style w:type="paragraph" w:customStyle="1" w:styleId="D58BE3060C5745DDB47B92705D617ACD">
    <w:name w:val="D58BE3060C5745DDB47B92705D617ACD"/>
    <w:rsid w:val="005624A5"/>
  </w:style>
  <w:style w:type="paragraph" w:customStyle="1" w:styleId="1D807A1057554D5BA7F34427D2B9FD22">
    <w:name w:val="1D807A1057554D5BA7F34427D2B9FD22"/>
    <w:rsid w:val="005624A5"/>
  </w:style>
  <w:style w:type="paragraph" w:customStyle="1" w:styleId="9B741AD4A983411C8A658F9A9F104F59">
    <w:name w:val="9B741AD4A983411C8A658F9A9F104F59"/>
    <w:rsid w:val="005624A5"/>
  </w:style>
  <w:style w:type="paragraph" w:customStyle="1" w:styleId="3BB01A3405E54384BD71DF72767D38C6">
    <w:name w:val="3BB01A3405E54384BD71DF72767D38C6"/>
    <w:rsid w:val="005624A5"/>
  </w:style>
  <w:style w:type="paragraph" w:customStyle="1" w:styleId="8608B7297B474E2F8908DA00092BA61E">
    <w:name w:val="8608B7297B474E2F8908DA00092BA61E"/>
    <w:rsid w:val="005624A5"/>
  </w:style>
  <w:style w:type="paragraph" w:customStyle="1" w:styleId="FE3D69811FA546208B2B89B7045FB6CF">
    <w:name w:val="FE3D69811FA546208B2B89B7045FB6CF"/>
    <w:rsid w:val="005624A5"/>
  </w:style>
  <w:style w:type="paragraph" w:customStyle="1" w:styleId="20C0054DA12D485CAE3B4513A6D12D68">
    <w:name w:val="20C0054DA12D485CAE3B4513A6D12D68"/>
    <w:rsid w:val="005624A5"/>
  </w:style>
  <w:style w:type="paragraph" w:customStyle="1" w:styleId="65083E9190A64FBA8921D7BB2303912A">
    <w:name w:val="65083E9190A64FBA8921D7BB2303912A"/>
    <w:rsid w:val="005624A5"/>
  </w:style>
  <w:style w:type="paragraph" w:customStyle="1" w:styleId="B25967B97B8F48BF98DBF393DFC205E1">
    <w:name w:val="B25967B97B8F48BF98DBF393DFC205E1"/>
    <w:rsid w:val="005624A5"/>
  </w:style>
  <w:style w:type="paragraph" w:customStyle="1" w:styleId="5DA4084F8A2841DDABCCF4D7368018EB">
    <w:name w:val="5DA4084F8A2841DDABCCF4D7368018EB"/>
    <w:rsid w:val="005624A5"/>
  </w:style>
  <w:style w:type="paragraph" w:customStyle="1" w:styleId="7BEC2CB8D28A40F28FB378BF5A867780">
    <w:name w:val="7BEC2CB8D28A40F28FB378BF5A867780"/>
    <w:rsid w:val="005624A5"/>
  </w:style>
  <w:style w:type="paragraph" w:customStyle="1" w:styleId="BD77AD5E2BC5468EAA209B38F085760B">
    <w:name w:val="BD77AD5E2BC5468EAA209B38F085760B"/>
    <w:rsid w:val="005624A5"/>
  </w:style>
  <w:style w:type="paragraph" w:customStyle="1" w:styleId="0E9ED988C323400AA01338D8706B503F">
    <w:name w:val="0E9ED988C323400AA01338D8706B503F"/>
    <w:rsid w:val="005624A5"/>
  </w:style>
  <w:style w:type="paragraph" w:customStyle="1" w:styleId="71352B8B6C42404384900B1945F934DA">
    <w:name w:val="71352B8B6C42404384900B1945F934DA"/>
    <w:rsid w:val="005624A5"/>
  </w:style>
  <w:style w:type="paragraph" w:customStyle="1" w:styleId="945C887BBABC48D3BC7A298262BCB09E">
    <w:name w:val="945C887BBABC48D3BC7A298262BCB09E"/>
    <w:rsid w:val="005624A5"/>
  </w:style>
  <w:style w:type="paragraph" w:customStyle="1" w:styleId="622158FF46CB477CA2B3A97DBC7E6D92">
    <w:name w:val="622158FF46CB477CA2B3A97DBC7E6D92"/>
    <w:rsid w:val="005624A5"/>
  </w:style>
  <w:style w:type="paragraph" w:customStyle="1" w:styleId="E5A687F0E0784F49BD0EB6EF357BCF37">
    <w:name w:val="E5A687F0E0784F49BD0EB6EF357BCF37"/>
    <w:rsid w:val="005624A5"/>
  </w:style>
  <w:style w:type="paragraph" w:customStyle="1" w:styleId="F24825FD42FA41CD8100BAFD1605906C">
    <w:name w:val="F24825FD42FA41CD8100BAFD1605906C"/>
    <w:rsid w:val="005624A5"/>
  </w:style>
  <w:style w:type="paragraph" w:customStyle="1" w:styleId="79E97CC995614559AA1DF6684270BCC3">
    <w:name w:val="79E97CC995614559AA1DF6684270BCC3"/>
    <w:rsid w:val="005624A5"/>
  </w:style>
  <w:style w:type="paragraph" w:customStyle="1" w:styleId="1B017627B75C4200B10A735130CE01C9">
    <w:name w:val="1B017627B75C4200B10A735130CE01C9"/>
    <w:rsid w:val="005624A5"/>
  </w:style>
  <w:style w:type="paragraph" w:customStyle="1" w:styleId="652AA2C1788C448D9C90B8337F78017B">
    <w:name w:val="652AA2C1788C448D9C90B8337F78017B"/>
    <w:rsid w:val="005624A5"/>
  </w:style>
  <w:style w:type="paragraph" w:customStyle="1" w:styleId="8A086827BC12487D8746921EF83CF05A">
    <w:name w:val="8A086827BC12487D8746921EF83CF05A"/>
    <w:rsid w:val="005624A5"/>
  </w:style>
  <w:style w:type="paragraph" w:customStyle="1" w:styleId="B535DD57F9AC4D668B61D570C9A41770">
    <w:name w:val="B535DD57F9AC4D668B61D570C9A41770"/>
    <w:rsid w:val="005624A5"/>
  </w:style>
  <w:style w:type="paragraph" w:customStyle="1" w:styleId="2B93031BB694425AB0E392D3FFC1D82D">
    <w:name w:val="2B93031BB694425AB0E392D3FFC1D82D"/>
    <w:rsid w:val="005624A5"/>
  </w:style>
  <w:style w:type="paragraph" w:customStyle="1" w:styleId="E6CDE47C7C7844569923B30B2A6F003A">
    <w:name w:val="E6CDE47C7C7844569923B30B2A6F003A"/>
    <w:rsid w:val="005624A5"/>
  </w:style>
  <w:style w:type="paragraph" w:customStyle="1" w:styleId="056B4C014EA8416391FBD99DCA47B0E9">
    <w:name w:val="056B4C014EA8416391FBD99DCA47B0E9"/>
    <w:rsid w:val="005624A5"/>
  </w:style>
  <w:style w:type="paragraph" w:customStyle="1" w:styleId="7D4BCD840C0A4906BE29807693A9AAAC">
    <w:name w:val="7D4BCD840C0A4906BE29807693A9AAAC"/>
    <w:rsid w:val="005624A5"/>
  </w:style>
  <w:style w:type="paragraph" w:customStyle="1" w:styleId="0DA8581F2EAB4C88AF39E3FD312253CF">
    <w:name w:val="0DA8581F2EAB4C88AF39E3FD312253CF"/>
    <w:rsid w:val="005624A5"/>
  </w:style>
  <w:style w:type="paragraph" w:customStyle="1" w:styleId="65851DD13F4F451A84B23787B9F8F9C9">
    <w:name w:val="65851DD13F4F451A84B23787B9F8F9C9"/>
    <w:rsid w:val="005624A5"/>
  </w:style>
  <w:style w:type="paragraph" w:customStyle="1" w:styleId="3ADCC5C6F5BA4C28BD7F09F00B7A70BB">
    <w:name w:val="3ADCC5C6F5BA4C28BD7F09F00B7A70BB"/>
    <w:rsid w:val="005624A5"/>
  </w:style>
  <w:style w:type="paragraph" w:customStyle="1" w:styleId="1A32A9247256430889216F3DA5229509">
    <w:name w:val="1A32A9247256430889216F3DA5229509"/>
    <w:rsid w:val="005624A5"/>
  </w:style>
  <w:style w:type="paragraph" w:customStyle="1" w:styleId="72EEEE0D11604FF586B83CA98847B83C">
    <w:name w:val="72EEEE0D11604FF586B83CA98847B83C"/>
    <w:rsid w:val="005624A5"/>
  </w:style>
  <w:style w:type="paragraph" w:customStyle="1" w:styleId="1C8106D7737A4172BA6139F1CD592665">
    <w:name w:val="1C8106D7737A4172BA6139F1CD592665"/>
    <w:rsid w:val="005624A5"/>
  </w:style>
  <w:style w:type="paragraph" w:customStyle="1" w:styleId="8B716FF532254E1686A0CFF8F242778B">
    <w:name w:val="8B716FF532254E1686A0CFF8F242778B"/>
    <w:rsid w:val="005624A5"/>
  </w:style>
  <w:style w:type="paragraph" w:customStyle="1" w:styleId="9BEF442534D742B5AF51CA326132DCB9">
    <w:name w:val="9BEF442534D742B5AF51CA326132DCB9"/>
    <w:rsid w:val="005624A5"/>
  </w:style>
  <w:style w:type="paragraph" w:customStyle="1" w:styleId="7EA437301FD0416CBF70BA28C02F9561">
    <w:name w:val="7EA437301FD0416CBF70BA28C02F9561"/>
    <w:rsid w:val="005624A5"/>
  </w:style>
  <w:style w:type="paragraph" w:customStyle="1" w:styleId="4E90D1F4812347A78AFCD1454E3F0F15">
    <w:name w:val="4E90D1F4812347A78AFCD1454E3F0F15"/>
    <w:rsid w:val="005624A5"/>
  </w:style>
  <w:style w:type="paragraph" w:customStyle="1" w:styleId="64894C62991B4BC0A19592F3020DE457">
    <w:name w:val="64894C62991B4BC0A19592F3020DE457"/>
    <w:rsid w:val="005624A5"/>
  </w:style>
  <w:style w:type="paragraph" w:customStyle="1" w:styleId="1A7FB3591B7B4D9DB6AD7D0EFC621F1C">
    <w:name w:val="1A7FB3591B7B4D9DB6AD7D0EFC621F1C"/>
    <w:rsid w:val="005624A5"/>
  </w:style>
  <w:style w:type="paragraph" w:customStyle="1" w:styleId="011D761D79F94FF594B7E1AA76C4A54F">
    <w:name w:val="011D761D79F94FF594B7E1AA76C4A54F"/>
    <w:rsid w:val="005624A5"/>
  </w:style>
  <w:style w:type="paragraph" w:customStyle="1" w:styleId="83215D69C1E643BBBEFCD01BB31C20C7">
    <w:name w:val="83215D69C1E643BBBEFCD01BB31C20C7"/>
    <w:rsid w:val="005624A5"/>
  </w:style>
  <w:style w:type="paragraph" w:customStyle="1" w:styleId="EA8AC1F805204A739A88CDCA2A15925C">
    <w:name w:val="EA8AC1F805204A739A88CDCA2A15925C"/>
    <w:rsid w:val="00562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İş tanımı formu</Template>
  <TotalTime>70</TotalTime>
  <Pages>1</Pages>
  <Words>41</Words>
  <Characters>237</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Kemal Anacık</dc:creator>
  <cp:keywords/>
  <dc:description/>
  <cp:lastModifiedBy>Şamil Kaya</cp:lastModifiedBy>
  <cp:revision>8</cp:revision>
  <cp:lastPrinted>2021-10-21T12:02:00Z</cp:lastPrinted>
  <dcterms:created xsi:type="dcterms:W3CDTF">2022-06-21T12:29:00Z</dcterms:created>
  <dcterms:modified xsi:type="dcterms:W3CDTF">2022-08-17T13:35:00Z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